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FA6DF" w14:textId="77777777" w:rsidR="00574A8A" w:rsidRDefault="00C03272">
      <w:pPr>
        <w:pStyle w:val="Zkladntex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178AF19" wp14:editId="5DE21165">
            <wp:simplePos x="0" y="0"/>
            <wp:positionH relativeFrom="page">
              <wp:posOffset>100401</wp:posOffset>
            </wp:positionH>
            <wp:positionV relativeFrom="page">
              <wp:posOffset>9734428</wp:posOffset>
            </wp:positionV>
            <wp:extent cx="1143731" cy="831921"/>
            <wp:effectExtent l="0" t="0" r="0" b="6279"/>
            <wp:wrapNone/>
            <wp:docPr id="403858726" name="image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731" cy="8319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0221701F" w14:textId="77777777" w:rsidR="00574A8A" w:rsidRDefault="00574A8A">
      <w:pPr>
        <w:pStyle w:val="Zkladntext"/>
        <w:spacing w:before="3"/>
        <w:rPr>
          <w:rFonts w:ascii="Times New Roman" w:hAnsi="Times New Roman"/>
          <w:sz w:val="23"/>
        </w:rPr>
      </w:pPr>
    </w:p>
    <w:p w14:paraId="57D704CD" w14:textId="77777777" w:rsidR="00574A8A" w:rsidRDefault="00C03272">
      <w:pPr>
        <w:pStyle w:val="Nzev"/>
        <w:spacing w:line="288" w:lineRule="auto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4C23C30" wp14:editId="6A8BD7E0">
                <wp:simplePos x="0" y="0"/>
                <wp:positionH relativeFrom="page">
                  <wp:posOffset>395660</wp:posOffset>
                </wp:positionH>
                <wp:positionV relativeFrom="paragraph">
                  <wp:posOffset>-320040</wp:posOffset>
                </wp:positionV>
                <wp:extent cx="2298252" cy="2410541"/>
                <wp:effectExtent l="0" t="0" r="6798" b="8809"/>
                <wp:wrapNone/>
                <wp:docPr id="1081453800" name="docshapegroup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8252" cy="2410541"/>
                          <a:chOff x="0" y="0"/>
                          <a:chExt cx="2298252" cy="2410541"/>
                        </a:xfrm>
                      </wpg:grpSpPr>
                      <pic:pic xmlns:pic="http://schemas.openxmlformats.org/drawingml/2006/picture">
                        <pic:nvPicPr>
                          <pic:cNvPr id="1833741386" name="docshape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252" cy="241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619002" name="docshape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731600" y="996878"/>
                            <a:ext cx="421172" cy="421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97FE26" id="docshapegroup1" o:spid="_x0000_s1026" style="position:absolute;margin-left:31.15pt;margin-top:-25.2pt;width:180.95pt;height:189.8pt;z-index:-251657216;mso-position-horizontal-relative:page" coordsize="22982,2410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" o:spid="_x0000_s1027" type="#_x0000_t75" style="position:absolute;width:22982;height:24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">
                  <v:imagedata r:id="rId9" o:title=""/>
                </v:shape>
                <v:shape id="docshape3" o:spid="_x0000_s1028" type="#_x0000_t75" style="position:absolute;left:17316;top:9968;width:4211;height:4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">
                  <v:imagedata r:id="rId10" o:title=""/>
                </v:shape>
                <w10:wrap anchorx="page"/>
              </v:group>
            </w:pict>
          </mc:Fallback>
        </mc:AlternateContent>
      </w:r>
      <w:r>
        <w:rPr>
          <w:color w:val="406A97"/>
          <w:w w:val="95"/>
        </w:rPr>
        <w:t>VÝVOJ SW PRO STAHOVÁNÍ INZERÁTŮ</w:t>
      </w:r>
    </w:p>
    <w:p w14:paraId="6EE0231F" w14:textId="77777777" w:rsidR="00574A8A" w:rsidRDefault="00C03272">
      <w:pPr>
        <w:spacing w:before="202"/>
        <w:ind w:left="3338" w:right="119"/>
        <w:jc w:val="center"/>
      </w:pPr>
      <w:r>
        <w:rPr>
          <w:spacing w:val="-2"/>
          <w:w w:val="105"/>
          <w:sz w:val="29"/>
        </w:rPr>
        <w:t>(externí</w:t>
      </w:r>
      <w:r>
        <w:rPr>
          <w:spacing w:val="-9"/>
          <w:w w:val="105"/>
          <w:sz w:val="29"/>
        </w:rPr>
        <w:t xml:space="preserve"> </w:t>
      </w:r>
      <w:r>
        <w:rPr>
          <w:spacing w:val="-2"/>
          <w:w w:val="105"/>
          <w:sz w:val="29"/>
        </w:rPr>
        <w:t>spolupráce)</w:t>
      </w:r>
    </w:p>
    <w:p w14:paraId="27B051FA" w14:textId="77777777" w:rsidR="00574A8A" w:rsidRDefault="00574A8A">
      <w:pPr>
        <w:pStyle w:val="Zkladntext"/>
        <w:rPr>
          <w:sz w:val="20"/>
        </w:rPr>
      </w:pPr>
    </w:p>
    <w:p w14:paraId="3245A516" w14:textId="77777777" w:rsidR="00574A8A" w:rsidRDefault="00574A8A">
      <w:pPr>
        <w:pStyle w:val="Zkladntext"/>
        <w:rPr>
          <w:sz w:val="20"/>
        </w:rPr>
      </w:pPr>
    </w:p>
    <w:p w14:paraId="34DAF87C" w14:textId="77777777" w:rsidR="00574A8A" w:rsidRDefault="00574A8A">
      <w:pPr>
        <w:pStyle w:val="Zkladntext"/>
        <w:rPr>
          <w:sz w:val="20"/>
        </w:rPr>
      </w:pPr>
    </w:p>
    <w:p w14:paraId="4F7B8F6D" w14:textId="77777777" w:rsidR="00574A8A" w:rsidRDefault="00C03272">
      <w:pPr>
        <w:pStyle w:val="Zkladntext"/>
        <w:spacing w:before="248" w:line="288" w:lineRule="auto"/>
        <w:ind w:left="112" w:right="768"/>
      </w:pPr>
      <w:r>
        <w:rPr>
          <w:w w:val="105"/>
        </w:rPr>
        <w:t xml:space="preserve">Pro úlohu v oblasti monitoringu poptávky na trhu práce hledáme externího spolupracovníka/spolupracovnici se zájmem a ideálně se zkušenostmi s projekty většího rozsahu. Úloha </w:t>
      </w:r>
      <w:r>
        <w:rPr>
          <w:w w:val="105"/>
        </w:rPr>
        <w:t xml:space="preserve">spočívá v </w:t>
      </w:r>
      <w:r>
        <w:rPr>
          <w:b/>
          <w:color w:val="122E52"/>
          <w:w w:val="105"/>
        </w:rPr>
        <w:t>údržbě a vývoji softwaru který stahuje inzeráty z webů nabízejících pracovní příležitosti do naší databáze.</w:t>
      </w:r>
    </w:p>
    <w:p w14:paraId="523A3565" w14:textId="77777777" w:rsidR="00574A8A" w:rsidRDefault="00574A8A">
      <w:pPr>
        <w:pStyle w:val="Zkladntext"/>
        <w:spacing w:before="7"/>
        <w:rPr>
          <w:sz w:val="27"/>
        </w:rPr>
      </w:pPr>
    </w:p>
    <w:p w14:paraId="1E1F33A4" w14:textId="77777777" w:rsidR="00574A8A" w:rsidRDefault="00C03272">
      <w:pPr>
        <w:pStyle w:val="Nadpis1"/>
      </w:pPr>
      <w:r>
        <w:rPr>
          <w:color w:val="406A97"/>
          <w:w w:val="105"/>
        </w:rPr>
        <w:t>Náplň</w:t>
      </w:r>
      <w:r>
        <w:rPr>
          <w:color w:val="406A97"/>
          <w:spacing w:val="8"/>
          <w:w w:val="105"/>
        </w:rPr>
        <w:t xml:space="preserve"> </w:t>
      </w:r>
      <w:r>
        <w:rPr>
          <w:color w:val="406A97"/>
          <w:spacing w:val="-2"/>
          <w:w w:val="105"/>
        </w:rPr>
        <w:t>práce:</w:t>
      </w:r>
    </w:p>
    <w:p w14:paraId="2E0CED27" w14:textId="77777777" w:rsidR="00574A8A" w:rsidRDefault="00C03272">
      <w:pPr>
        <w:pStyle w:val="Zkladntext"/>
        <w:spacing w:before="76"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11E58F6F" wp14:editId="2EBC4DBF">
                <wp:simplePos x="0" y="0"/>
                <wp:positionH relativeFrom="page">
                  <wp:posOffset>639348</wp:posOffset>
                </wp:positionH>
                <wp:positionV relativeFrom="paragraph">
                  <wp:posOffset>114848</wp:posOffset>
                </wp:positionV>
                <wp:extent cx="57150" cy="57150"/>
                <wp:effectExtent l="0" t="0" r="0" b="0"/>
                <wp:wrapNone/>
                <wp:docPr id="183092891" name="docshap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271 f26 1"/>
                            <a:gd name="f31" fmla="*/ f22 f26 1"/>
                            <a:gd name="f32" fmla="*/ f23 f26 1"/>
                            <a:gd name="f33" fmla="*/ 270 f26 1"/>
                            <a:gd name="f34" fmla="*/ f24 f26 1"/>
                            <a:gd name="f35" fmla="*/ 232 f26 1"/>
                            <a:gd name="f36" fmla="*/ 220 f26 1"/>
                            <a:gd name="f37" fmla="*/ 181 f26 1"/>
                            <a:gd name="f38" fmla="*/ f25 f26 1"/>
                            <a:gd name="f39" fmla="*/ 226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0FDFBF75" w14:textId="77777777" w:rsidR="00574A8A" w:rsidRDefault="00574A8A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E58F6F" id="docshape4" o:spid="_x0000_s1026" style="position:absolute;left:0;text-align:left;margin-left:50.35pt;margin-top:9.05pt;width:4.5pt;height:4.5pt;z-index: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" adj="-11796480,,5400" path="m51,90r-12,l34,89,,51,,39,39,,51,,90,45r,6l51,90xe" fillcolor="black" stroked="f">
                <v:stroke joinstyle="miter"/>
                <v:formulas/>
                <v:path arrowok="t" o:connecttype="custom" o:connectlocs="28575,0;57150,28575;28575,57150;0,28575;32029,170194;24493,170194;21353,169566;0,145701;0,138165;24493,113672;32029,113672;56522,141933;56522,145701;32029,170194" o:connectangles="270,0,90,180,270,270,270,270,270,270,270,270,270,270" textboxrect="0,0,91,91"/>
                <v:textbox inset="0,0,0,0">
                  <w:txbxContent>
                    <w:p w14:paraId="0FDFBF75" w14:textId="77777777" w:rsidR="00574A8A" w:rsidRDefault="00574A8A"/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>Kontrolování, že stahování proběhlo v pořádku</w:t>
      </w:r>
    </w:p>
    <w:p w14:paraId="40F2AB16" w14:textId="77777777" w:rsidR="00574A8A" w:rsidRDefault="00C03272">
      <w:pPr>
        <w:pStyle w:val="Zkladntext"/>
        <w:spacing w:before="76"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08FF699D" wp14:editId="49835B9D">
                <wp:simplePos x="0" y="0"/>
                <wp:positionH relativeFrom="page">
                  <wp:posOffset>639348</wp:posOffset>
                </wp:positionH>
                <wp:positionV relativeFrom="paragraph">
                  <wp:posOffset>66568</wp:posOffset>
                </wp:positionV>
                <wp:extent cx="57150" cy="57150"/>
                <wp:effectExtent l="0" t="0" r="0" b="0"/>
                <wp:wrapNone/>
                <wp:docPr id="2086450240" name="docshape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195 f26 1"/>
                            <a:gd name="f31" fmla="*/ f22 f26 1"/>
                            <a:gd name="f32" fmla="*/ f23 f26 1"/>
                            <a:gd name="f33" fmla="*/ 194 f26 1"/>
                            <a:gd name="f34" fmla="*/ f24 f26 1"/>
                            <a:gd name="f35" fmla="*/ 156 f26 1"/>
                            <a:gd name="f36" fmla="*/ 144 f26 1"/>
                            <a:gd name="f37" fmla="*/ 105 f26 1"/>
                            <a:gd name="f38" fmla="*/ f25 f26 1"/>
                            <a:gd name="f39" fmla="*/ 150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1D1AECC4" w14:textId="77777777" w:rsidR="00574A8A" w:rsidRDefault="00574A8A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F699D" id="docshape5" o:spid="_x0000_s1027" style="position:absolute;left:0;text-align:left;margin-left:50.35pt;margin-top:5.25pt;width:4.5pt;height:4.5pt;z-index: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" adj="-11796480,,5400" path="m51,90r-12,l34,89,,51,,39,39,,51,,90,45r,6l51,90xe" fillcolor="black" stroked="f">
                <v:stroke joinstyle="miter"/>
                <v:formulas/>
                <v:path arrowok="t" o:connecttype="custom" o:connectlocs="28575,0;57150,28575;28575,57150;0,28575;32029,122464;24493,122464;21353,121836;0,97971;0,90435;24493,65942;32029,65942;56522,94203;56522,97971;32029,122464" o:connectangles="270,0,90,180,270,270,270,270,270,270,270,270,270,270" textboxrect="0,0,91,91"/>
                <v:textbox inset="0,0,0,0">
                  <w:txbxContent>
                    <w:p w14:paraId="1D1AECC4" w14:textId="77777777" w:rsidR="00574A8A" w:rsidRDefault="00574A8A"/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w w:val="105"/>
        </w:rPr>
        <w:t>Přidání nového webu, ze kterého se data stahují</w:t>
      </w:r>
    </w:p>
    <w:p w14:paraId="389A547E" w14:textId="77777777" w:rsidR="00574A8A" w:rsidRDefault="00C03272">
      <w:pPr>
        <w:pStyle w:val="Zkladntext"/>
        <w:spacing w:before="76"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4F5E7CFC" wp14:editId="76EDBF69">
                <wp:simplePos x="0" y="0"/>
                <wp:positionH relativeFrom="page">
                  <wp:posOffset>639348</wp:posOffset>
                </wp:positionH>
                <wp:positionV relativeFrom="paragraph">
                  <wp:posOffset>66568</wp:posOffset>
                </wp:positionV>
                <wp:extent cx="57150" cy="57150"/>
                <wp:effectExtent l="0" t="0" r="0" b="0"/>
                <wp:wrapNone/>
                <wp:docPr id="1455430112" name="doc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195 f26 1"/>
                            <a:gd name="f31" fmla="*/ f22 f26 1"/>
                            <a:gd name="f32" fmla="*/ f23 f26 1"/>
                            <a:gd name="f33" fmla="*/ 194 f26 1"/>
                            <a:gd name="f34" fmla="*/ f24 f26 1"/>
                            <a:gd name="f35" fmla="*/ 156 f26 1"/>
                            <a:gd name="f36" fmla="*/ 144 f26 1"/>
                            <a:gd name="f37" fmla="*/ 105 f26 1"/>
                            <a:gd name="f38" fmla="*/ f25 f26 1"/>
                            <a:gd name="f39" fmla="*/ 150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0A6E8D5D" w14:textId="77777777" w:rsidR="00574A8A" w:rsidRDefault="00574A8A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5E7CFC" id="docshape 1" o:spid="_x0000_s1028" style="position:absolute;left:0;text-align:left;margin-left:50.35pt;margin-top:5.25pt;width:4.5pt;height:4.5pt;z-index: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" adj="-11796480,,5400" path="m51,90r-12,l34,89,,51,,39,39,,51,,90,45r,6l51,90xe" fillcolor="black" stroked="f">
                <v:stroke joinstyle="miter"/>
                <v:formulas/>
                <v:path arrowok="t" o:connecttype="custom" o:connectlocs="28575,0;57150,28575;28575,57150;0,28575;32029,122464;24493,122464;21353,121836;0,97971;0,90435;24493,65942;32029,65942;56522,94203;56522,97971;32029,122464" o:connectangles="270,0,90,180,270,270,270,270,270,270,270,270,270,270" textboxrect="0,0,91,91"/>
                <v:textbox inset="0,0,0,0">
                  <w:txbxContent>
                    <w:p w14:paraId="0A6E8D5D" w14:textId="77777777" w:rsidR="00574A8A" w:rsidRDefault="00574A8A"/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w w:val="105"/>
        </w:rPr>
        <w:t xml:space="preserve">Spouštění </w:t>
      </w:r>
      <w:r>
        <w:rPr>
          <w:spacing w:val="-2"/>
          <w:w w:val="105"/>
        </w:rPr>
        <w:t>klasifikačních modelů nad staženými inzeráty</w:t>
      </w:r>
    </w:p>
    <w:p w14:paraId="13A83606" w14:textId="77777777" w:rsidR="00574A8A" w:rsidRDefault="00574A8A">
      <w:pPr>
        <w:pStyle w:val="Zkladntext"/>
        <w:spacing w:before="7"/>
        <w:rPr>
          <w:sz w:val="27"/>
        </w:rPr>
      </w:pPr>
    </w:p>
    <w:p w14:paraId="372D4C43" w14:textId="77777777" w:rsidR="00574A8A" w:rsidRDefault="00C03272">
      <w:pPr>
        <w:pStyle w:val="Nadpis1"/>
      </w:pPr>
      <w:r>
        <w:rPr>
          <w:color w:val="406A97"/>
          <w:w w:val="105"/>
        </w:rPr>
        <w:t>Hledáme</w:t>
      </w:r>
      <w:r>
        <w:rPr>
          <w:color w:val="406A97"/>
          <w:spacing w:val="2"/>
          <w:w w:val="105"/>
        </w:rPr>
        <w:t xml:space="preserve"> </w:t>
      </w:r>
      <w:r>
        <w:rPr>
          <w:color w:val="406A97"/>
          <w:w w:val="105"/>
        </w:rPr>
        <w:t>kandidáta/-ku</w:t>
      </w:r>
      <w:r>
        <w:rPr>
          <w:color w:val="406A97"/>
          <w:spacing w:val="3"/>
          <w:w w:val="105"/>
        </w:rPr>
        <w:t xml:space="preserve"> </w:t>
      </w:r>
      <w:r>
        <w:rPr>
          <w:color w:val="406A97"/>
          <w:w w:val="105"/>
        </w:rPr>
        <w:t>se</w:t>
      </w:r>
      <w:r>
        <w:rPr>
          <w:color w:val="406A97"/>
          <w:spacing w:val="3"/>
          <w:w w:val="105"/>
        </w:rPr>
        <w:t xml:space="preserve"> </w:t>
      </w:r>
      <w:r>
        <w:rPr>
          <w:color w:val="406A97"/>
          <w:w w:val="105"/>
        </w:rPr>
        <w:t>znalostmi</w:t>
      </w:r>
      <w:r>
        <w:rPr>
          <w:color w:val="406A97"/>
          <w:spacing w:val="-2"/>
          <w:w w:val="105"/>
        </w:rPr>
        <w:t>:</w:t>
      </w:r>
    </w:p>
    <w:p w14:paraId="5FD37623" w14:textId="77777777" w:rsidR="00574A8A" w:rsidRDefault="00C03272">
      <w:pPr>
        <w:pStyle w:val="Zkladntext"/>
        <w:spacing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19D5269E" wp14:editId="21373E76">
                <wp:simplePos x="0" y="0"/>
                <wp:positionH relativeFrom="page">
                  <wp:posOffset>639348</wp:posOffset>
                </wp:positionH>
                <wp:positionV relativeFrom="paragraph">
                  <wp:posOffset>66568</wp:posOffset>
                </wp:positionV>
                <wp:extent cx="57150" cy="57150"/>
                <wp:effectExtent l="0" t="0" r="0" b="0"/>
                <wp:wrapNone/>
                <wp:docPr id="440320341" name="docshap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195 f26 1"/>
                            <a:gd name="f31" fmla="*/ f22 f26 1"/>
                            <a:gd name="f32" fmla="*/ f23 f26 1"/>
                            <a:gd name="f33" fmla="*/ 194 f26 1"/>
                            <a:gd name="f34" fmla="*/ f24 f26 1"/>
                            <a:gd name="f35" fmla="*/ 156 f26 1"/>
                            <a:gd name="f36" fmla="*/ 144 f26 1"/>
                            <a:gd name="f37" fmla="*/ 105 f26 1"/>
                            <a:gd name="f38" fmla="*/ f25 f26 1"/>
                            <a:gd name="f39" fmla="*/ 150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6ADE7C5F" w14:textId="77777777" w:rsidR="00574A8A" w:rsidRDefault="00574A8A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D5269E" id="docshape7" o:spid="_x0000_s1029" style="position:absolute;left:0;text-align:left;margin-left:50.35pt;margin-top:5.25pt;width:4.5pt;height:4.5pt;z-index: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" adj="-11796480,,5400" path="m51,90r-12,l34,89,,51,,39,39,,51,,90,45r,6l51,90xe" fillcolor="black" stroked="f">
                <v:stroke joinstyle="miter"/>
                <v:formulas/>
                <v:path arrowok="t" o:connecttype="custom" o:connectlocs="28575,0;57150,28575;28575,57150;0,28575;32029,122464;24493,122464;21353,121836;0,97971;0,90435;24493,65942;32029,65942;56522,94203;56522,97971;32029,122464" o:connectangles="270,0,90,180,270,270,270,270,270,270,270,270,270,270" textboxrect="0,0,91,91"/>
                <v:textbox inset="0,0,0,0">
                  <w:txbxContent>
                    <w:p w14:paraId="6ADE7C5F" w14:textId="77777777" w:rsidR="00574A8A" w:rsidRDefault="00574A8A"/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 xml:space="preserve"> python, SQL, GIT, </w:t>
      </w:r>
      <w:proofErr w:type="spellStart"/>
      <w:r>
        <w:rPr>
          <w:w w:val="105"/>
        </w:rPr>
        <w:t>bash</w:t>
      </w:r>
      <w:proofErr w:type="spellEnd"/>
      <w:r>
        <w:rPr>
          <w:w w:val="105"/>
        </w:rPr>
        <w:t xml:space="preserve">, </w:t>
      </w:r>
      <w:proofErr w:type="spellStart"/>
      <w:r>
        <w:rPr>
          <w:w w:val="105"/>
        </w:rPr>
        <w:t>docker</w:t>
      </w:r>
      <w:proofErr w:type="spellEnd"/>
      <w:r>
        <w:rPr>
          <w:w w:val="105"/>
        </w:rPr>
        <w:t>,</w:t>
      </w:r>
    </w:p>
    <w:p w14:paraId="4E6807B6" w14:textId="77777777" w:rsidR="00574A8A" w:rsidRDefault="00574A8A">
      <w:pPr>
        <w:pStyle w:val="Zkladntext"/>
        <w:spacing w:line="288" w:lineRule="auto"/>
        <w:ind w:right="768"/>
        <w:rPr>
          <w:sz w:val="27"/>
        </w:rPr>
      </w:pPr>
    </w:p>
    <w:p w14:paraId="07FCB9A5" w14:textId="77777777" w:rsidR="00574A8A" w:rsidRDefault="00C03272">
      <w:pPr>
        <w:pStyle w:val="Nadpis1"/>
      </w:pPr>
      <w:r>
        <w:rPr>
          <w:color w:val="406A97"/>
          <w:w w:val="105"/>
        </w:rPr>
        <w:t>Výhodou</w:t>
      </w:r>
      <w:r>
        <w:rPr>
          <w:color w:val="406A97"/>
          <w:spacing w:val="-2"/>
          <w:w w:val="105"/>
        </w:rPr>
        <w:t>:</w:t>
      </w:r>
    </w:p>
    <w:p w14:paraId="056AB155" w14:textId="77777777" w:rsidR="00574A8A" w:rsidRDefault="00C03272">
      <w:pPr>
        <w:pStyle w:val="Zkladntext"/>
        <w:spacing w:line="288" w:lineRule="auto"/>
        <w:ind w:left="520" w:right="76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6" behindDoc="0" locked="0" layoutInCell="1" allowOverlap="1" wp14:anchorId="5F63FE25" wp14:editId="1A19C402">
                <wp:simplePos x="0" y="0"/>
                <wp:positionH relativeFrom="page">
                  <wp:posOffset>639348</wp:posOffset>
                </wp:positionH>
                <wp:positionV relativeFrom="paragraph">
                  <wp:posOffset>66568</wp:posOffset>
                </wp:positionV>
                <wp:extent cx="57150" cy="57150"/>
                <wp:effectExtent l="0" t="0" r="0" b="0"/>
                <wp:wrapNone/>
                <wp:docPr id="239657658" name="doc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5715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91"/>
                            <a:gd name="f7" fmla="+- 0 1058 0"/>
                            <a:gd name="f8" fmla="+- 0 1046 0"/>
                            <a:gd name="f9" fmla="+- 0 1041 0"/>
                            <a:gd name="f10" fmla="+- 0 1007 0"/>
                            <a:gd name="f11" fmla="+- 0 1097 0"/>
                            <a:gd name="f12" fmla="val 51"/>
                            <a:gd name="f13" fmla="val 90"/>
                            <a:gd name="f14" fmla="val 39"/>
                            <a:gd name="f15" fmla="val 34"/>
                            <a:gd name="f16" fmla="val 89"/>
                            <a:gd name="f17" fmla="val 45"/>
                            <a:gd name="f18" fmla="+- 0 0 0"/>
                            <a:gd name="f19" fmla="*/ f3 1 91"/>
                            <a:gd name="f20" fmla="*/ f4 1 91"/>
                            <a:gd name="f21" fmla="+- f7 0 1007"/>
                            <a:gd name="f22" fmla="+- f8 0 1007"/>
                            <a:gd name="f23" fmla="+- f9 0 1007"/>
                            <a:gd name="f24" fmla="+- f10 0 1007"/>
                            <a:gd name="f25" fmla="+- f11 0 1007"/>
                            <a:gd name="f26" fmla="+- f6 0 f5"/>
                            <a:gd name="f27" fmla="*/ f18 f0 1"/>
                            <a:gd name="f28" fmla="*/ f26 1 91"/>
                            <a:gd name="f29" fmla="*/ f21 f26 1"/>
                            <a:gd name="f30" fmla="*/ 195 f26 1"/>
                            <a:gd name="f31" fmla="*/ f22 f26 1"/>
                            <a:gd name="f32" fmla="*/ f23 f26 1"/>
                            <a:gd name="f33" fmla="*/ 194 f26 1"/>
                            <a:gd name="f34" fmla="*/ f24 f26 1"/>
                            <a:gd name="f35" fmla="*/ 156 f26 1"/>
                            <a:gd name="f36" fmla="*/ 144 f26 1"/>
                            <a:gd name="f37" fmla="*/ 105 f26 1"/>
                            <a:gd name="f38" fmla="*/ f25 f26 1"/>
                            <a:gd name="f39" fmla="*/ 150 f26 1"/>
                            <a:gd name="f40" fmla="*/ f27 1 f2"/>
                            <a:gd name="f41" fmla="*/ f29 1 91"/>
                            <a:gd name="f42" fmla="*/ f30 1 91"/>
                            <a:gd name="f43" fmla="*/ f31 1 91"/>
                            <a:gd name="f44" fmla="*/ f32 1 91"/>
                            <a:gd name="f45" fmla="*/ f33 1 91"/>
                            <a:gd name="f46" fmla="*/ f34 1 91"/>
                            <a:gd name="f47" fmla="*/ f35 1 91"/>
                            <a:gd name="f48" fmla="*/ f36 1 91"/>
                            <a:gd name="f49" fmla="*/ f37 1 91"/>
                            <a:gd name="f50" fmla="*/ f38 1 91"/>
                            <a:gd name="f51" fmla="*/ f39 1 91"/>
                            <a:gd name="f52" fmla="*/ 0 1 f28"/>
                            <a:gd name="f53" fmla="*/ f6 1 f28"/>
                            <a:gd name="f54" fmla="+- f40 0 f1"/>
                            <a:gd name="f55" fmla="*/ f41 1 f28"/>
                            <a:gd name="f56" fmla="*/ f42 1 f28"/>
                            <a:gd name="f57" fmla="*/ f43 1 f28"/>
                            <a:gd name="f58" fmla="*/ f44 1 f28"/>
                            <a:gd name="f59" fmla="*/ f45 1 f28"/>
                            <a:gd name="f60" fmla="*/ f46 1 f28"/>
                            <a:gd name="f61" fmla="*/ f47 1 f28"/>
                            <a:gd name="f62" fmla="*/ f48 1 f28"/>
                            <a:gd name="f63" fmla="*/ f49 1 f28"/>
                            <a:gd name="f64" fmla="*/ f50 1 f28"/>
                            <a:gd name="f65" fmla="*/ f51 1 f28"/>
                            <a:gd name="f66" fmla="*/ f52 f19 1"/>
                            <a:gd name="f67" fmla="*/ f53 f19 1"/>
                            <a:gd name="f68" fmla="*/ f53 f20 1"/>
                            <a:gd name="f69" fmla="*/ f52 f20 1"/>
                            <a:gd name="f70" fmla="*/ f55 f19 1"/>
                            <a:gd name="f71" fmla="*/ f56 f20 1"/>
                            <a:gd name="f72" fmla="*/ f57 f19 1"/>
                            <a:gd name="f73" fmla="*/ f58 f19 1"/>
                            <a:gd name="f74" fmla="*/ f59 f20 1"/>
                            <a:gd name="f75" fmla="*/ f60 f19 1"/>
                            <a:gd name="f76" fmla="*/ f61 f20 1"/>
                            <a:gd name="f77" fmla="*/ f62 f20 1"/>
                            <a:gd name="f78" fmla="*/ f63 f20 1"/>
                            <a:gd name="f79" fmla="*/ f64 f19 1"/>
                            <a:gd name="f80" fmla="*/ f65 f2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54">
                              <a:pos x="f70" y="f71"/>
                            </a:cxn>
                            <a:cxn ang="f54">
                              <a:pos x="f72" y="f71"/>
                            </a:cxn>
                            <a:cxn ang="f54">
                              <a:pos x="f73" y="f74"/>
                            </a:cxn>
                            <a:cxn ang="f54">
                              <a:pos x="f75" y="f76"/>
                            </a:cxn>
                            <a:cxn ang="f54">
                              <a:pos x="f75" y="f77"/>
                            </a:cxn>
                            <a:cxn ang="f54">
                              <a:pos x="f72" y="f78"/>
                            </a:cxn>
                            <a:cxn ang="f54">
                              <a:pos x="f70" y="f78"/>
                            </a:cxn>
                            <a:cxn ang="f54">
                              <a:pos x="f79" y="f80"/>
                            </a:cxn>
                            <a:cxn ang="f54">
                              <a:pos x="f79" y="f76"/>
                            </a:cxn>
                            <a:cxn ang="f54">
                              <a:pos x="f70" y="f71"/>
                            </a:cxn>
                          </a:cxnLst>
                          <a:rect l="f66" t="f69" r="f67" b="f68"/>
                          <a:pathLst>
                            <a:path w="91" h="91">
                              <a:moveTo>
                                <a:pt x="f12" y="f13"/>
                              </a:moveTo>
                              <a:lnTo>
                                <a:pt x="f14" y="f13"/>
                              </a:lnTo>
                              <a:lnTo>
                                <a:pt x="f15" y="f16"/>
                              </a:lnTo>
                              <a:lnTo>
                                <a:pt x="f5" y="f12"/>
                              </a:lnTo>
                              <a:lnTo>
                                <a:pt x="f5" y="f14"/>
                              </a:lnTo>
                              <a:lnTo>
                                <a:pt x="f14" y="f5"/>
                              </a:lnTo>
                              <a:lnTo>
                                <a:pt x="f12" y="f5"/>
                              </a:lnTo>
                              <a:lnTo>
                                <a:pt x="f13" y="f17"/>
                              </a:lnTo>
                              <a:lnTo>
                                <a:pt x="f13" y="f12"/>
                              </a:lnTo>
                              <a:lnTo>
                                <a:pt x="f12" y="f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2948133C" w14:textId="77777777" w:rsidR="00574A8A" w:rsidRDefault="00574A8A"/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63FE25" id="docshape 2" o:spid="_x0000_s1030" style="position:absolute;left:0;text-align:left;margin-left:50.35pt;margin-top:5.25pt;width:4.5pt;height:4.5pt;z-index: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1,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" adj="-11796480,,5400" path="m51,90r-12,l34,89,,51,,39,39,,51,,90,45r,6l51,90xe" fillcolor="black" stroked="f">
                <v:stroke joinstyle="miter"/>
                <v:formulas/>
                <v:path arrowok="t" o:connecttype="custom" o:connectlocs="28575,0;57150,28575;28575,57150;0,28575;32029,122464;24493,122464;21353,121836;0,97971;0,90435;24493,65942;32029,65942;56522,94203;56522,97971;32029,122464" o:connectangles="270,0,90,180,270,270,270,270,270,270,270,270,270,270" textboxrect="0,0,91,91"/>
                <v:textbox inset="0,0,0,0">
                  <w:txbxContent>
                    <w:p w14:paraId="2948133C" w14:textId="77777777" w:rsidR="00574A8A" w:rsidRDefault="00574A8A"/>
                  </w:txbxContent>
                </v:textbox>
                <w10:wrap anchorx="page"/>
              </v:shape>
            </w:pict>
          </mc:Fallback>
        </mc:AlternateContent>
      </w:r>
      <w:r>
        <w:rPr>
          <w:w w:val="105"/>
        </w:rPr>
        <w:t xml:space="preserve"> </w:t>
      </w:r>
      <w:proofErr w:type="spellStart"/>
      <w:r>
        <w:rPr>
          <w:w w:val="105"/>
        </w:rPr>
        <w:t>selenium</w:t>
      </w:r>
      <w:proofErr w:type="spellEnd"/>
      <w:r>
        <w:rPr>
          <w:w w:val="105"/>
        </w:rPr>
        <w:t xml:space="preserve">, </w:t>
      </w:r>
      <w:proofErr w:type="spellStart"/>
      <w:r>
        <w:rPr>
          <w:w w:val="105"/>
        </w:rPr>
        <w:t>github</w:t>
      </w:r>
      <w:proofErr w:type="spellEnd"/>
      <w:r>
        <w:rPr>
          <w:w w:val="105"/>
        </w:rPr>
        <w:t>, předchozí pracovní zkušenost v oboru</w:t>
      </w:r>
    </w:p>
    <w:p w14:paraId="6921BACE" w14:textId="77777777" w:rsidR="00574A8A" w:rsidRDefault="00574A8A">
      <w:pPr>
        <w:pStyle w:val="Zkladntext"/>
        <w:spacing w:before="2"/>
        <w:rPr>
          <w:sz w:val="28"/>
        </w:rPr>
      </w:pPr>
    </w:p>
    <w:p w14:paraId="4E086221" w14:textId="77777777" w:rsidR="00574A8A" w:rsidRDefault="00C03272">
      <w:pPr>
        <w:pStyle w:val="Zkladntext"/>
        <w:spacing w:line="288" w:lineRule="auto"/>
        <w:ind w:left="112" w:right="768"/>
      </w:pPr>
      <w:r>
        <w:rPr>
          <w:w w:val="105"/>
        </w:rPr>
        <w:t>Práce</w:t>
      </w:r>
      <w:r>
        <w:rPr>
          <w:spacing w:val="-3"/>
          <w:w w:val="105"/>
        </w:rPr>
        <w:t xml:space="preserve"> </w:t>
      </w:r>
      <w:r>
        <w:rPr>
          <w:w w:val="105"/>
        </w:rPr>
        <w:t>bude</w:t>
      </w:r>
      <w:r>
        <w:rPr>
          <w:spacing w:val="-3"/>
          <w:w w:val="105"/>
        </w:rPr>
        <w:t xml:space="preserve"> </w:t>
      </w:r>
      <w:r>
        <w:rPr>
          <w:w w:val="105"/>
        </w:rPr>
        <w:t>probíhat</w:t>
      </w:r>
      <w:r>
        <w:rPr>
          <w:spacing w:val="-3"/>
          <w:w w:val="105"/>
        </w:rPr>
        <w:t xml:space="preserve"> </w:t>
      </w:r>
      <w:r>
        <w:rPr>
          <w:w w:val="105"/>
        </w:rPr>
        <w:t>v</w:t>
      </w:r>
      <w:r>
        <w:rPr>
          <w:spacing w:val="-3"/>
          <w:w w:val="105"/>
        </w:rPr>
        <w:t xml:space="preserve"> </w:t>
      </w:r>
      <w:r>
        <w:rPr>
          <w:w w:val="105"/>
        </w:rPr>
        <w:t>součinnosti</w:t>
      </w:r>
      <w:r>
        <w:rPr>
          <w:spacing w:val="-3"/>
          <w:w w:val="105"/>
        </w:rPr>
        <w:t xml:space="preserve"> </w:t>
      </w:r>
      <w:r>
        <w:rPr>
          <w:w w:val="105"/>
        </w:rPr>
        <w:t>s</w:t>
      </w:r>
      <w:r>
        <w:rPr>
          <w:spacing w:val="-3"/>
          <w:w w:val="105"/>
        </w:rPr>
        <w:t xml:space="preserve"> </w:t>
      </w:r>
      <w:r>
        <w:rPr>
          <w:w w:val="105"/>
        </w:rPr>
        <w:t>analytiky</w:t>
      </w:r>
      <w:r>
        <w:rPr>
          <w:spacing w:val="-3"/>
          <w:w w:val="105"/>
        </w:rPr>
        <w:t xml:space="preserve"> </w:t>
      </w:r>
      <w:r>
        <w:rPr>
          <w:w w:val="105"/>
        </w:rPr>
        <w:t>trhu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práce. Bude </w:t>
      </w:r>
      <w:r>
        <w:rPr>
          <w:w w:val="105"/>
        </w:rPr>
        <w:t xml:space="preserve">zapotřebí vysoká míra samostatnosti, vlastní iniciativy, zájmu o vyhledávání nových řešení a ochoty k </w:t>
      </w:r>
      <w:r>
        <w:rPr>
          <w:spacing w:val="-2"/>
          <w:w w:val="105"/>
        </w:rPr>
        <w:t>experimentování.</w:t>
      </w:r>
    </w:p>
    <w:p w14:paraId="32A9580B" w14:textId="77777777" w:rsidR="00574A8A" w:rsidRDefault="00574A8A">
      <w:pPr>
        <w:pStyle w:val="Zkladntext"/>
        <w:spacing w:before="4"/>
        <w:rPr>
          <w:sz w:val="28"/>
        </w:rPr>
      </w:pPr>
    </w:p>
    <w:p w14:paraId="25A35F7C" w14:textId="77777777" w:rsidR="00574A8A" w:rsidRDefault="00C03272">
      <w:pPr>
        <w:pStyle w:val="Zkladntext"/>
        <w:spacing w:line="288" w:lineRule="auto"/>
        <w:ind w:left="112" w:right="899"/>
      </w:pPr>
      <w:r>
        <w:t xml:space="preserve">Předpokládáme vytížení v rozsahu </w:t>
      </w:r>
      <w:r>
        <w:rPr>
          <w:b/>
          <w:color w:val="122E52"/>
        </w:rPr>
        <w:t xml:space="preserve">8 hodin týdně </w:t>
      </w:r>
      <w:r>
        <w:t>(podle Vašich časových možností,</w:t>
      </w:r>
      <w:r>
        <w:rPr>
          <w:spacing w:val="80"/>
          <w:w w:val="105"/>
        </w:rPr>
        <w:t xml:space="preserve"> </w:t>
      </w:r>
      <w:r>
        <w:rPr>
          <w:w w:val="105"/>
        </w:rPr>
        <w:t>např. zkouškové lze domluvit) formou dohody o pracovní činnosti, případně práce na vlastní IČO. Nabízená pozice je zvláště vhodná pro studenty a doktorandy.</w:t>
      </w:r>
    </w:p>
    <w:p w14:paraId="0792E873" w14:textId="77777777" w:rsidR="00574A8A" w:rsidRDefault="00574A8A">
      <w:pPr>
        <w:pStyle w:val="Zkladntext"/>
        <w:spacing w:before="5"/>
        <w:rPr>
          <w:sz w:val="28"/>
        </w:rPr>
      </w:pPr>
    </w:p>
    <w:p w14:paraId="29EC336F" w14:textId="77777777" w:rsidR="00574A8A" w:rsidRDefault="00C03272">
      <w:pPr>
        <w:pStyle w:val="Zkladntext"/>
        <w:spacing w:line="288" w:lineRule="auto"/>
        <w:ind w:left="112" w:right="768"/>
      </w:pPr>
      <w:r>
        <w:t xml:space="preserve">Práce je možná z kanceláře v budově CIIRC v Praze-Dejvicích (budova Technické menzy), nebo na dálku s pravidelnými </w:t>
      </w:r>
      <w:r>
        <w:rPr>
          <w:w w:val="105"/>
        </w:rPr>
        <w:t>osobními schůzkami.</w:t>
      </w:r>
    </w:p>
    <w:p w14:paraId="657DF0E1" w14:textId="77777777" w:rsidR="00574A8A" w:rsidRDefault="00574A8A">
      <w:pPr>
        <w:pStyle w:val="Zkladntext"/>
        <w:spacing w:before="6"/>
        <w:rPr>
          <w:sz w:val="28"/>
        </w:rPr>
      </w:pPr>
    </w:p>
    <w:p w14:paraId="2B8ED37D" w14:textId="77777777" w:rsidR="00574A8A" w:rsidRDefault="00C03272">
      <w:pPr>
        <w:pStyle w:val="Zkladntext"/>
        <w:spacing w:line="288" w:lineRule="auto"/>
        <w:ind w:left="112" w:right="2260"/>
      </w:pPr>
      <w:r>
        <w:t xml:space="preserve">V případě zájmu prosíme o zaslání CV a krátkého popisu Vaší motivace na email: </w:t>
      </w:r>
      <w:hyperlink r:id="rId11" w:history="1">
        <w:r>
          <w:rPr>
            <w:b/>
            <w:color w:val="044A83"/>
          </w:rPr>
          <w:t>czesana@nvf.cz</w:t>
        </w:r>
      </w:hyperlink>
    </w:p>
    <w:p w14:paraId="21541D88" w14:textId="77777777" w:rsidR="00574A8A" w:rsidRDefault="00574A8A">
      <w:pPr>
        <w:pStyle w:val="Zkladntext"/>
        <w:rPr>
          <w:b/>
          <w:sz w:val="18"/>
        </w:rPr>
      </w:pPr>
    </w:p>
    <w:p w14:paraId="32FDA9F2" w14:textId="77777777" w:rsidR="00574A8A" w:rsidRDefault="00574A8A">
      <w:pPr>
        <w:pStyle w:val="Zkladntext"/>
        <w:rPr>
          <w:b/>
          <w:sz w:val="18"/>
        </w:rPr>
      </w:pPr>
    </w:p>
    <w:p w14:paraId="486D83F4" w14:textId="77777777" w:rsidR="00574A8A" w:rsidRDefault="00574A8A">
      <w:pPr>
        <w:pStyle w:val="Zkladntext"/>
        <w:rPr>
          <w:b/>
          <w:sz w:val="18"/>
        </w:rPr>
      </w:pPr>
    </w:p>
    <w:p w14:paraId="2C6BF5B8" w14:textId="77777777" w:rsidR="00574A8A" w:rsidRDefault="00574A8A">
      <w:pPr>
        <w:pStyle w:val="Zkladntext"/>
        <w:rPr>
          <w:b/>
          <w:sz w:val="18"/>
        </w:rPr>
      </w:pPr>
    </w:p>
    <w:p w14:paraId="44BE51A9" w14:textId="77777777" w:rsidR="00574A8A" w:rsidRDefault="00574A8A">
      <w:pPr>
        <w:pStyle w:val="Zkladntext"/>
        <w:rPr>
          <w:b/>
          <w:sz w:val="18"/>
        </w:rPr>
      </w:pPr>
    </w:p>
    <w:p w14:paraId="544F949D" w14:textId="77777777" w:rsidR="00574A8A" w:rsidRDefault="00574A8A">
      <w:pPr>
        <w:pStyle w:val="Zkladntext"/>
        <w:rPr>
          <w:b/>
          <w:sz w:val="18"/>
        </w:rPr>
      </w:pPr>
    </w:p>
    <w:p w14:paraId="0C052B2C" w14:textId="77777777" w:rsidR="00574A8A" w:rsidRDefault="00574A8A">
      <w:pPr>
        <w:pStyle w:val="Zkladntext"/>
        <w:rPr>
          <w:b/>
          <w:sz w:val="18"/>
        </w:rPr>
      </w:pPr>
    </w:p>
    <w:p w14:paraId="3D55EC2F" w14:textId="77777777" w:rsidR="00574A8A" w:rsidRDefault="00574A8A">
      <w:pPr>
        <w:pStyle w:val="Zkladntext"/>
        <w:rPr>
          <w:b/>
          <w:sz w:val="18"/>
        </w:rPr>
      </w:pPr>
    </w:p>
    <w:p w14:paraId="24529F91" w14:textId="77777777" w:rsidR="00574A8A" w:rsidRDefault="00574A8A">
      <w:pPr>
        <w:pStyle w:val="Zkladntext"/>
        <w:rPr>
          <w:b/>
          <w:sz w:val="18"/>
        </w:rPr>
      </w:pPr>
    </w:p>
    <w:p w14:paraId="10C04503" w14:textId="77777777" w:rsidR="00574A8A" w:rsidRDefault="00574A8A">
      <w:pPr>
        <w:pStyle w:val="Zkladntext"/>
        <w:rPr>
          <w:b/>
          <w:sz w:val="18"/>
        </w:rPr>
      </w:pPr>
    </w:p>
    <w:p w14:paraId="3B243492" w14:textId="77777777" w:rsidR="00574A8A" w:rsidRDefault="00574A8A">
      <w:pPr>
        <w:pStyle w:val="Zkladntext"/>
        <w:rPr>
          <w:b/>
          <w:sz w:val="18"/>
        </w:rPr>
      </w:pPr>
    </w:p>
    <w:p w14:paraId="77018C85" w14:textId="77777777" w:rsidR="00574A8A" w:rsidRDefault="00C03272">
      <w:pPr>
        <w:pStyle w:val="Zkladntext"/>
        <w:tabs>
          <w:tab w:val="left" w:pos="9196"/>
        </w:tabs>
        <w:spacing w:before="132"/>
        <w:ind w:left="3487"/>
      </w:pPr>
      <w:r>
        <w:t>Národní</w:t>
      </w:r>
      <w:r>
        <w:rPr>
          <w:spacing w:val="26"/>
        </w:rPr>
        <w:t xml:space="preserve"> </w:t>
      </w:r>
      <w:r>
        <w:t>vzdělávací</w:t>
      </w:r>
      <w:r>
        <w:rPr>
          <w:spacing w:val="26"/>
        </w:rPr>
        <w:t xml:space="preserve"> </w:t>
      </w:r>
      <w:r>
        <w:t>fond,</w:t>
      </w:r>
      <w:r>
        <w:rPr>
          <w:spacing w:val="26"/>
        </w:rPr>
        <w:t xml:space="preserve"> </w:t>
      </w:r>
      <w:r>
        <w:rPr>
          <w:spacing w:val="-2"/>
        </w:rPr>
        <w:t>o.p.s.</w:t>
      </w:r>
      <w:r>
        <w:tab/>
      </w:r>
      <w:hyperlink r:id="rId12" w:history="1">
        <w:r>
          <w:rPr>
            <w:spacing w:val="-2"/>
            <w:w w:val="105"/>
          </w:rPr>
          <w:t>www.nvf.cz</w:t>
        </w:r>
      </w:hyperlink>
    </w:p>
    <w:sectPr w:rsidR="00574A8A">
      <w:pgSz w:w="11910" w:h="16850"/>
      <w:pgMar w:top="220" w:right="180" w:bottom="0" w:left="7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F5A94" w14:textId="77777777" w:rsidR="00C03272" w:rsidRDefault="00C03272">
      <w:r>
        <w:separator/>
      </w:r>
    </w:p>
  </w:endnote>
  <w:endnote w:type="continuationSeparator" w:id="0">
    <w:p w14:paraId="0314D93E" w14:textId="77777777" w:rsidR="00C03272" w:rsidRDefault="00C03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panose1 w:val="020B0602030504020204"/>
    <w:charset w:val="EE"/>
    <w:family w:val="swiss"/>
    <w:pitch w:val="variable"/>
    <w:sig w:usb0="8100AAF7" w:usb1="0000807B" w:usb2="00000008" w:usb3="00000000" w:csb0="0000009F" w:csb1="00000000"/>
  </w:font>
  <w:font w:name="Liberation Mono">
    <w:charset w:val="00"/>
    <w:family w:val="modern"/>
    <w:pitch w:val="fixed"/>
  </w:font>
  <w:font w:name="Noto Sans Mono CJK SC">
    <w:charset w:val="00"/>
    <w:family w:val="modern"/>
    <w:pitch w:val="fixed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8D0C4" w14:textId="77777777" w:rsidR="00C03272" w:rsidRDefault="00C03272">
      <w:r>
        <w:rPr>
          <w:color w:val="000000"/>
        </w:rPr>
        <w:separator/>
      </w:r>
    </w:p>
  </w:footnote>
  <w:footnote w:type="continuationSeparator" w:id="0">
    <w:p w14:paraId="7A683A2B" w14:textId="77777777" w:rsidR="00C03272" w:rsidRDefault="00C032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74A8A"/>
    <w:rsid w:val="0043051B"/>
    <w:rsid w:val="00574A8A"/>
    <w:rsid w:val="00C0327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FDEA0"/>
  <w15:docId w15:val="{B87D047F-C317-4DAF-986B-271194ED6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ascii="Arial" w:eastAsia="Arial" w:hAnsi="Arial" w:cs="Arial"/>
      <w:lang w:val="cs-CZ"/>
    </w:rPr>
  </w:style>
  <w:style w:type="paragraph" w:styleId="Nadpis1">
    <w:name w:val="heading 1"/>
    <w:basedOn w:val="Normln"/>
    <w:uiPriority w:val="9"/>
    <w:qFormat/>
    <w:pPr>
      <w:ind w:left="112"/>
      <w:outlineLvl w:val="0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Arial Unicode MS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Zkladntext">
    <w:name w:val="Body Text"/>
    <w:basedOn w:val="Normln"/>
    <w:rPr>
      <w:sz w:val="24"/>
      <w:szCs w:val="24"/>
    </w:rPr>
  </w:style>
  <w:style w:type="paragraph" w:styleId="Nzev">
    <w:name w:val="Title"/>
    <w:basedOn w:val="Normln"/>
    <w:uiPriority w:val="10"/>
    <w:qFormat/>
    <w:pPr>
      <w:spacing w:before="171"/>
      <w:ind w:left="3341" w:right="119"/>
      <w:jc w:val="center"/>
    </w:pPr>
    <w:rPr>
      <w:b/>
      <w:bCs/>
      <w:sz w:val="54"/>
      <w:szCs w:val="54"/>
    </w:rPr>
  </w:style>
  <w:style w:type="paragraph" w:styleId="Odstavecseseznamem">
    <w:name w:val="List Paragraph"/>
    <w:basedOn w:val="Normln"/>
  </w:style>
  <w:style w:type="paragraph" w:customStyle="1" w:styleId="TableParagraph">
    <w:name w:val="Table Paragraph"/>
    <w:basedOn w:val="Normln"/>
  </w:style>
  <w:style w:type="paragraph" w:customStyle="1" w:styleId="PreformattedText">
    <w:name w:val="Preformatted Text"/>
    <w:basedOn w:val="Standard"/>
    <w:rPr>
      <w:rFonts w:ascii="Liberation Mono" w:eastAsia="Noto Sans Mono CJK SC" w:hAnsi="Liberation Mono" w:cs="Liberation Mono"/>
      <w:sz w:val="20"/>
      <w:szCs w:val="20"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://www.nvf.cz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czesana@nvf.cz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1231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NVF inzerát</dc:title>
  <dc:creator>Tomáš Mlynář</dc:creator>
  <cp:keywords>DAGkFDSeAAg,BAC0cUTmc6E,0</cp:keywords>
  <cp:lastModifiedBy>Markéta Tučková</cp:lastModifiedBy>
  <cp:revision>2</cp:revision>
  <dcterms:created xsi:type="dcterms:W3CDTF">2026-04-02T14:12:00Z</dcterms:created>
  <dcterms:modified xsi:type="dcterms:W3CDTF">2026-04-02T14:12:00Z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2025-04-08T00:00:00Z</vt:filetime>
  </property>
  <property fmtid="{D5CDD505-2E9C-101B-9397-08002B2CF9AE}" pid="3" name="Creator">
    <vt:lpwstr>Canva</vt:lpwstr>
  </property>
  <property fmtid="{D5CDD505-2E9C-101B-9397-08002B2CF9AE}" pid="4" name="LastSaved">
    <vt:filetime>2026-03-26T00:00:00Z</vt:filetime>
  </property>
  <property fmtid="{D5CDD505-2E9C-101B-9397-08002B2CF9AE}" pid="5" name="Producer">
    <vt:lpwstr>Canva</vt:lpwstr>
  </property>
</Properties>
</file>